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89C9B1" w14:textId="77777777" w:rsidR="008804F8" w:rsidRPr="008804F8" w:rsidRDefault="008804F8" w:rsidP="00BB2A86">
      <w:pPr>
        <w:pStyle w:val="Title"/>
      </w:pPr>
      <w:r w:rsidRPr="008804F8">
        <w:t>Position Description</w:t>
      </w:r>
    </w:p>
    <w:p w14:paraId="4EE71EA5" w14:textId="0AD54C8E" w:rsidR="00DB0DCC" w:rsidRPr="00BB2A86" w:rsidRDefault="00C87CEB" w:rsidP="00BB2A86">
      <w:pPr>
        <w:pStyle w:val="Title"/>
      </w:pPr>
      <w:r>
        <w:t>Head of Finance</w:t>
      </w:r>
    </w:p>
    <w:p w14:paraId="4A66B802" w14:textId="7039D6A9" w:rsidR="00EF3DE4" w:rsidRPr="004A61E6" w:rsidRDefault="00EF3DE4" w:rsidP="004A61E6">
      <w:pPr>
        <w:pStyle w:val="Heading1"/>
      </w:pPr>
      <w:r w:rsidRPr="004A61E6">
        <w:t>About us</w:t>
      </w:r>
    </w:p>
    <w:p w14:paraId="36751CEC" w14:textId="2FB98B52" w:rsidR="000F32B3" w:rsidRDefault="00EF3DE4" w:rsidP="00081BEB">
      <w:pPr>
        <w:rPr>
          <w:lang w:val="en-AU"/>
        </w:rPr>
      </w:pPr>
      <w:r w:rsidRPr="00CB4485">
        <w:t xml:space="preserve">The Sunrise Project is a small environmental campaigning organisation with an oversized impact. Driven by a passion to solve the climate crisis, we are a team of experienced campaigners, </w:t>
      </w:r>
      <w:r w:rsidR="00CF1A73">
        <w:t>researchers</w:t>
      </w:r>
      <w:r w:rsidRPr="00CB4485">
        <w:t xml:space="preserve"> and communications professionals </w:t>
      </w:r>
      <w:r w:rsidR="00CB4485" w:rsidRPr="00CB4485">
        <w:t xml:space="preserve">with a mission </w:t>
      </w:r>
      <w:r w:rsidRPr="00CB4485">
        <w:t xml:space="preserve">to </w:t>
      </w:r>
      <w:r w:rsidR="00CB4485" w:rsidRPr="00CB4485">
        <w:t xml:space="preserve">scale </w:t>
      </w:r>
      <w:r w:rsidRPr="00CB4485">
        <w:t>social movements to shift our economy beyond fossil fuels. W</w:t>
      </w:r>
      <w:r w:rsidR="00004959">
        <w:t>ith programs in Australia, Europe and the US, w</w:t>
      </w:r>
      <w:r w:rsidRPr="00CB4485">
        <w:t>e provide analysis, strategy support and funding to a wide range of community organisations with the aim of protecting the environment and keeping carbon in the ground.</w:t>
      </w:r>
    </w:p>
    <w:p w14:paraId="3804EE4B" w14:textId="1ED67FAF" w:rsidR="009B696A" w:rsidRPr="00E5036E" w:rsidRDefault="009B696A" w:rsidP="00081BEB">
      <w:pPr>
        <w:rPr>
          <w:rFonts w:ascii="Times New Roman" w:eastAsia="Times New Roman" w:hAnsi="Times New Roman" w:cs="Times New Roman"/>
          <w:sz w:val="24"/>
          <w:szCs w:val="24"/>
          <w:lang w:val="en-AU"/>
        </w:rPr>
      </w:pPr>
      <w:r w:rsidRPr="009B696A">
        <w:rPr>
          <w:lang w:val="en-AU"/>
        </w:rPr>
        <w:t xml:space="preserve">The Sunrise Project </w:t>
      </w:r>
      <w:r w:rsidR="000F32B3">
        <w:rPr>
          <w:lang w:val="en-AU"/>
        </w:rPr>
        <w:t>is committed to</w:t>
      </w:r>
      <w:r w:rsidR="000F32B3" w:rsidRPr="00081BEB">
        <w:rPr>
          <w:lang w:val="en-AU"/>
        </w:rPr>
        <w:t xml:space="preserve"> equity and justice</w:t>
      </w:r>
      <w:r w:rsidR="00E5036E" w:rsidRPr="00081BEB">
        <w:rPr>
          <w:lang w:val="en-AU"/>
        </w:rPr>
        <w:t>.</w:t>
      </w:r>
      <w:r w:rsidR="00E5036E">
        <w:rPr>
          <w:rFonts w:eastAsia="Times New Roman"/>
          <w:color w:val="333333"/>
          <w:sz w:val="21"/>
          <w:szCs w:val="21"/>
          <w:shd w:val="clear" w:color="auto" w:fill="FFFFFF"/>
          <w:lang w:val="en-AU"/>
        </w:rPr>
        <w:t xml:space="preserve">  We </w:t>
      </w:r>
      <w:r w:rsidRPr="009B696A">
        <w:rPr>
          <w:lang w:val="en-AU"/>
        </w:rPr>
        <w:t>value diversity at all levels of the organisation</w:t>
      </w:r>
      <w:r w:rsidR="000F32B3">
        <w:rPr>
          <w:lang w:val="en-AU"/>
        </w:rPr>
        <w:t xml:space="preserve"> </w:t>
      </w:r>
      <w:r w:rsidR="00E5036E">
        <w:rPr>
          <w:lang w:val="en-AU"/>
        </w:rPr>
        <w:t xml:space="preserve">and we are </w:t>
      </w:r>
      <w:r w:rsidR="00E5036E" w:rsidRPr="009B696A">
        <w:rPr>
          <w:lang w:val="en-AU"/>
        </w:rPr>
        <w:t>committed to creating an inclusive environment for all employees</w:t>
      </w:r>
      <w:r w:rsidRPr="009B696A">
        <w:rPr>
          <w:lang w:val="en-AU"/>
        </w:rPr>
        <w:t xml:space="preserve">. We believe that </w:t>
      </w:r>
      <w:r w:rsidR="00E5036E">
        <w:rPr>
          <w:lang w:val="en-AU"/>
        </w:rPr>
        <w:t>a</w:t>
      </w:r>
      <w:r w:rsidRPr="009B696A">
        <w:rPr>
          <w:lang w:val="en-AU"/>
        </w:rPr>
        <w:t xml:space="preserve"> wide array of perspectives promotes innovation </w:t>
      </w:r>
      <w:r w:rsidR="00E5036E">
        <w:rPr>
          <w:lang w:val="en-AU"/>
        </w:rPr>
        <w:t xml:space="preserve">and </w:t>
      </w:r>
      <w:r w:rsidRPr="009B696A">
        <w:rPr>
          <w:lang w:val="en-AU"/>
        </w:rPr>
        <w:t xml:space="preserve">makes </w:t>
      </w:r>
      <w:r w:rsidR="00E5036E">
        <w:rPr>
          <w:lang w:val="en-AU"/>
        </w:rPr>
        <w:t xml:space="preserve">our </w:t>
      </w:r>
      <w:r w:rsidRPr="009B696A">
        <w:rPr>
          <w:lang w:val="en-AU"/>
        </w:rPr>
        <w:t>team more creative, flexible</w:t>
      </w:r>
      <w:r w:rsidR="00E5036E">
        <w:rPr>
          <w:lang w:val="en-AU"/>
        </w:rPr>
        <w:t xml:space="preserve"> and</w:t>
      </w:r>
      <w:r w:rsidRPr="009B696A">
        <w:rPr>
          <w:lang w:val="en-AU"/>
        </w:rPr>
        <w:t xml:space="preserve"> productive</w:t>
      </w:r>
      <w:r w:rsidR="00E5036E">
        <w:rPr>
          <w:lang w:val="en-AU"/>
        </w:rPr>
        <w:t>.</w:t>
      </w:r>
    </w:p>
    <w:p w14:paraId="2DF0BFC5" w14:textId="0B06E0AD" w:rsidR="00DB0DCC" w:rsidRPr="004A61E6" w:rsidRDefault="00CF1A73" w:rsidP="004A61E6">
      <w:pPr>
        <w:pStyle w:val="Heading1"/>
        <w:rPr>
          <w:sz w:val="24"/>
          <w:szCs w:val="24"/>
        </w:rPr>
      </w:pPr>
      <w:r>
        <w:t>About you</w:t>
      </w:r>
      <w:bookmarkStart w:id="0" w:name="_GoBack"/>
      <w:bookmarkEnd w:id="0"/>
    </w:p>
    <w:p w14:paraId="7999356A" w14:textId="444A437B" w:rsidR="008863AA" w:rsidRPr="008863AA" w:rsidRDefault="00CF1A73" w:rsidP="004A61E6">
      <w:r>
        <w:t>You’re an experienced</w:t>
      </w:r>
      <w:r w:rsidR="001D16E7">
        <w:t xml:space="preserve"> </w:t>
      </w:r>
      <w:r w:rsidR="00C87CEB">
        <w:t>Finance professional</w:t>
      </w:r>
      <w:r>
        <w:t xml:space="preserve"> with a track record o</w:t>
      </w:r>
      <w:r w:rsidR="00C259FA">
        <w:t>f</w:t>
      </w:r>
      <w:r>
        <w:t xml:space="preserve"> </w:t>
      </w:r>
      <w:r w:rsidR="008863AA">
        <w:t>strong financ</w:t>
      </w:r>
      <w:r w:rsidR="004A61E6">
        <w:t>e</w:t>
      </w:r>
      <w:r w:rsidR="008863AA">
        <w:t xml:space="preserve"> </w:t>
      </w:r>
      <w:r w:rsidR="005866D5">
        <w:t>leadership</w:t>
      </w:r>
      <w:r w:rsidR="008863AA">
        <w:t xml:space="preserve"> </w:t>
      </w:r>
      <w:r>
        <w:t>for a dynamic and fast</w:t>
      </w:r>
      <w:r w:rsidR="00D4324D">
        <w:t>-</w:t>
      </w:r>
      <w:r>
        <w:t>moving organisation. You</w:t>
      </w:r>
      <w:r w:rsidR="00C87CEB">
        <w:t xml:space="preserve"> understand the connection between </w:t>
      </w:r>
      <w:r w:rsidR="00B22FC5">
        <w:t>f</w:t>
      </w:r>
      <w:r w:rsidR="00C87CEB" w:rsidRPr="005866D5">
        <w:t>inances and the success of the organi</w:t>
      </w:r>
      <w:r w:rsidR="004762C6">
        <w:t>s</w:t>
      </w:r>
      <w:r w:rsidR="00C87CEB" w:rsidRPr="005866D5">
        <w:t xml:space="preserve">ation </w:t>
      </w:r>
      <w:r w:rsidR="005866D5" w:rsidRPr="005866D5">
        <w:t xml:space="preserve">and work collaboratively with all stakeholders.  You </w:t>
      </w:r>
      <w:r w:rsidR="00CA0400">
        <w:t xml:space="preserve">have a thorough understanding of Accounting Standards and you </w:t>
      </w:r>
      <w:r w:rsidR="005866D5" w:rsidRPr="005866D5">
        <w:t>look for opportunities to provide financial analysis and insight and to streamline processes</w:t>
      </w:r>
      <w:r w:rsidR="00CA0400">
        <w:t>.  You</w:t>
      </w:r>
      <w:r w:rsidR="00B22FC5">
        <w:t xml:space="preserve"> </w:t>
      </w:r>
      <w:r w:rsidR="005866D5">
        <w:t>enjoy providing finance support to a varied and geographically dispersed team.</w:t>
      </w:r>
      <w:r>
        <w:t xml:space="preserve"> </w:t>
      </w:r>
    </w:p>
    <w:p w14:paraId="78D70354" w14:textId="5AE151F5" w:rsidR="00CF1A73" w:rsidRPr="004A61E6" w:rsidRDefault="00CF1A73" w:rsidP="004A61E6">
      <w:r w:rsidRPr="004A61E6">
        <w:t xml:space="preserve">While our program team is focused on our mission to drive the shift from fossil fuels to clean energy, your role is to ensure we uphold the highest standards of </w:t>
      </w:r>
      <w:r w:rsidR="004A61E6" w:rsidRPr="004A61E6">
        <w:t xml:space="preserve">financial </w:t>
      </w:r>
      <w:r w:rsidRPr="004A61E6">
        <w:t xml:space="preserve">compliance and have organisational systems that are </w:t>
      </w:r>
      <w:r w:rsidR="004A61E6" w:rsidRPr="004A61E6">
        <w:t>simple, effective and robust</w:t>
      </w:r>
      <w:r w:rsidRPr="004A61E6">
        <w:t>. Ours is a fast-paced work environment that will challenge you to think on your feet, solve problems and juggle competing demands.</w:t>
      </w:r>
    </w:p>
    <w:p w14:paraId="10F300E3" w14:textId="5DCFB901" w:rsidR="00CF1A73" w:rsidRDefault="00CF1A73" w:rsidP="004A61E6">
      <w:r w:rsidRPr="00CB4485">
        <w:t>The ideal candida</w:t>
      </w:r>
      <w:r>
        <w:t xml:space="preserve">te will have </w:t>
      </w:r>
      <w:r w:rsidR="004762C6">
        <w:t xml:space="preserve">at least </w:t>
      </w:r>
      <w:r>
        <w:t>seven years</w:t>
      </w:r>
      <w:r w:rsidR="00C259FA">
        <w:t>’</w:t>
      </w:r>
      <w:r>
        <w:t xml:space="preserve"> experience in a </w:t>
      </w:r>
      <w:r w:rsidR="001D16E7">
        <w:t xml:space="preserve">senior finance </w:t>
      </w:r>
      <w:r>
        <w:t>role and will be excited at the prospect of working for a dynamic organisation with a mission to solve the climate crisis.</w:t>
      </w:r>
    </w:p>
    <w:p w14:paraId="2DB062E0" w14:textId="66575C54" w:rsidR="00DB0DCC" w:rsidRPr="00CB4485" w:rsidRDefault="00CF1A73" w:rsidP="004A61E6">
      <w:r>
        <w:t xml:space="preserve">Working from our Sydney office, you’ll report to the </w:t>
      </w:r>
      <w:r w:rsidR="00C87CEB">
        <w:t>Operations</w:t>
      </w:r>
      <w:r>
        <w:t xml:space="preserve"> Director</w:t>
      </w:r>
      <w:r w:rsidR="004762C6">
        <w:t>,</w:t>
      </w:r>
      <w:r>
        <w:t xml:space="preserve"> </w:t>
      </w:r>
      <w:r w:rsidR="00C87CEB">
        <w:t>with strong relationships with the Executive Director and the Board.</w:t>
      </w:r>
    </w:p>
    <w:p w14:paraId="62CDE691" w14:textId="5FDD457A" w:rsidR="00DB0DCC" w:rsidRPr="004A61E6" w:rsidRDefault="00CB4485" w:rsidP="004A61E6">
      <w:pPr>
        <w:pStyle w:val="Heading1"/>
      </w:pPr>
      <w:r w:rsidRPr="004A61E6">
        <w:t>Key responsibilities</w:t>
      </w:r>
    </w:p>
    <w:p w14:paraId="46BF3ABA" w14:textId="3EE6134F" w:rsidR="004A61E6" w:rsidRPr="004A61E6" w:rsidRDefault="004A61E6" w:rsidP="004A61E6">
      <w:r w:rsidRPr="004A61E6">
        <w:t>This is a senior role expected to operate with a high level of</w:t>
      </w:r>
      <w:r w:rsidR="00763BD7">
        <w:t xml:space="preserve"> judgement, initiative and self-</w:t>
      </w:r>
      <w:r w:rsidRPr="004A61E6">
        <w:t>management with the ability to solve problems and predict and manage risks appropriately.</w:t>
      </w:r>
    </w:p>
    <w:p w14:paraId="5EE92E98" w14:textId="64D2419F" w:rsidR="008863AA" w:rsidRPr="008863AA" w:rsidRDefault="008863AA" w:rsidP="004A61E6">
      <w:r w:rsidRPr="008863AA">
        <w:t xml:space="preserve">The Head of Finance is </w:t>
      </w:r>
      <w:r>
        <w:t>accountable</w:t>
      </w:r>
      <w:r w:rsidRPr="008863AA">
        <w:t xml:space="preserve"> for </w:t>
      </w:r>
      <w:r w:rsidR="004A61E6">
        <w:t xml:space="preserve">financial planning, control, reporting and analysis </w:t>
      </w:r>
      <w:r w:rsidR="00B22FC5">
        <w:t>including:</w:t>
      </w:r>
    </w:p>
    <w:p w14:paraId="41062490" w14:textId="34DD62AF" w:rsidR="008863AA" w:rsidRPr="00E635A0" w:rsidRDefault="00B22FC5" w:rsidP="00763BD7">
      <w:pPr>
        <w:pStyle w:val="ListParagraph"/>
        <w:numPr>
          <w:ilvl w:val="0"/>
          <w:numId w:val="8"/>
        </w:numPr>
        <w:ind w:left="714" w:hanging="357"/>
        <w:contextualSpacing w:val="0"/>
      </w:pPr>
      <w:r>
        <w:t>Ensuring a</w:t>
      </w:r>
      <w:r w:rsidR="008863AA" w:rsidRPr="00E635A0">
        <w:t>ccurate and timely financial record keeping and reporting to enable effective management and oversight of the financial position of The Sunrise Project</w:t>
      </w:r>
      <w:r w:rsidR="004762C6">
        <w:t>.</w:t>
      </w:r>
    </w:p>
    <w:p w14:paraId="64832708" w14:textId="2C1F948A" w:rsidR="004A61E6" w:rsidRDefault="00B22FC5" w:rsidP="00763BD7">
      <w:pPr>
        <w:pStyle w:val="ListParagraph"/>
        <w:numPr>
          <w:ilvl w:val="0"/>
          <w:numId w:val="8"/>
        </w:numPr>
        <w:ind w:left="714" w:hanging="357"/>
        <w:contextualSpacing w:val="0"/>
      </w:pPr>
      <w:r>
        <w:lastRenderedPageBreak/>
        <w:t xml:space="preserve">Ensuring </w:t>
      </w:r>
      <w:r w:rsidR="004A61E6">
        <w:t xml:space="preserve">all finance </w:t>
      </w:r>
      <w:r>
        <w:t xml:space="preserve">policies, </w:t>
      </w:r>
      <w:r w:rsidR="004A61E6">
        <w:t>systems and processes are effectively designed and implemented</w:t>
      </w:r>
      <w:r w:rsidR="004762C6">
        <w:t>.</w:t>
      </w:r>
      <w:r w:rsidR="004A61E6">
        <w:t xml:space="preserve"> </w:t>
      </w:r>
    </w:p>
    <w:p w14:paraId="23B587A0" w14:textId="5292381D" w:rsidR="008863AA" w:rsidRPr="00E635A0" w:rsidRDefault="00B22FC5" w:rsidP="00763BD7">
      <w:pPr>
        <w:pStyle w:val="ListParagraph"/>
        <w:numPr>
          <w:ilvl w:val="0"/>
          <w:numId w:val="8"/>
        </w:numPr>
        <w:ind w:left="714" w:hanging="357"/>
        <w:contextualSpacing w:val="0"/>
      </w:pPr>
      <w:r>
        <w:t>Managing</w:t>
      </w:r>
      <w:r w:rsidR="008863AA" w:rsidRPr="00E635A0">
        <w:t xml:space="preserve"> </w:t>
      </w:r>
      <w:r w:rsidR="008863AA">
        <w:t>finance staff and</w:t>
      </w:r>
      <w:r w:rsidR="008863AA" w:rsidRPr="00E635A0">
        <w:t xml:space="preserve"> contractors as required</w:t>
      </w:r>
      <w:r w:rsidR="004762C6">
        <w:t>.</w:t>
      </w:r>
    </w:p>
    <w:p w14:paraId="0620BA67" w14:textId="34323623" w:rsidR="008863AA" w:rsidRDefault="00B22FC5" w:rsidP="00763BD7">
      <w:pPr>
        <w:pStyle w:val="ListParagraph"/>
        <w:numPr>
          <w:ilvl w:val="0"/>
          <w:numId w:val="8"/>
        </w:numPr>
        <w:ind w:left="714" w:hanging="357"/>
        <w:contextualSpacing w:val="0"/>
      </w:pPr>
      <w:r>
        <w:t>Ensuring</w:t>
      </w:r>
      <w:r w:rsidR="008863AA" w:rsidRPr="00E635A0">
        <w:t xml:space="preserve"> timely</w:t>
      </w:r>
      <w:r w:rsidR="00786703">
        <w:t>, accurate</w:t>
      </w:r>
      <w:r w:rsidR="008863AA" w:rsidRPr="00E635A0">
        <w:t xml:space="preserve"> </w:t>
      </w:r>
      <w:r w:rsidR="00786703">
        <w:t xml:space="preserve">processing of accounts payables and receivables (including payment of </w:t>
      </w:r>
      <w:r w:rsidR="008863AA" w:rsidRPr="00E635A0">
        <w:t>invoices</w:t>
      </w:r>
      <w:r w:rsidR="00786703">
        <w:t xml:space="preserve">, staff expenses, management of BAS, issuing </w:t>
      </w:r>
      <w:r w:rsidR="008863AA" w:rsidRPr="00E635A0">
        <w:t>receipts and invoices</w:t>
      </w:r>
      <w:r w:rsidR="00786703">
        <w:t>)</w:t>
      </w:r>
      <w:r w:rsidR="004762C6">
        <w:t>.</w:t>
      </w:r>
    </w:p>
    <w:p w14:paraId="39684F72" w14:textId="293B1AE2" w:rsidR="008863AA" w:rsidRPr="00E635A0" w:rsidRDefault="00B22FC5" w:rsidP="00763BD7">
      <w:pPr>
        <w:pStyle w:val="ListParagraph"/>
        <w:numPr>
          <w:ilvl w:val="0"/>
          <w:numId w:val="8"/>
        </w:numPr>
        <w:ind w:left="714" w:hanging="357"/>
        <w:contextualSpacing w:val="0"/>
      </w:pPr>
      <w:r>
        <w:t>Managing</w:t>
      </w:r>
      <w:r w:rsidR="008863AA">
        <w:t xml:space="preserve"> </w:t>
      </w:r>
      <w:r w:rsidR="00CA0400">
        <w:t xml:space="preserve">all facets of </w:t>
      </w:r>
      <w:r w:rsidR="008863AA">
        <w:t>payroll</w:t>
      </w:r>
      <w:r w:rsidR="00CA0400">
        <w:t xml:space="preserve"> including</w:t>
      </w:r>
      <w:r w:rsidR="008863AA">
        <w:t xml:space="preserve"> PAYG and superannuation payments and appropriate record-keeping</w:t>
      </w:r>
      <w:r w:rsidR="004762C6">
        <w:t>.</w:t>
      </w:r>
    </w:p>
    <w:p w14:paraId="309BBA84" w14:textId="1E9F39BC" w:rsidR="008863AA" w:rsidRPr="00E635A0" w:rsidRDefault="00B22FC5" w:rsidP="00763BD7">
      <w:pPr>
        <w:pStyle w:val="ListParagraph"/>
        <w:numPr>
          <w:ilvl w:val="0"/>
          <w:numId w:val="8"/>
        </w:numPr>
        <w:ind w:left="714" w:hanging="357"/>
        <w:contextualSpacing w:val="0"/>
      </w:pPr>
      <w:r>
        <w:t>Managing</w:t>
      </w:r>
      <w:r w:rsidR="008863AA" w:rsidRPr="00E635A0">
        <w:t xml:space="preserve"> the independent Audit of Sunrise Project accounts including liaising with auditors and other board committee members as required</w:t>
      </w:r>
      <w:r w:rsidR="004762C6">
        <w:t>.</w:t>
      </w:r>
    </w:p>
    <w:p w14:paraId="614F1D29" w14:textId="5D769333" w:rsidR="008863AA" w:rsidRPr="00E635A0" w:rsidRDefault="008863AA" w:rsidP="00763BD7">
      <w:pPr>
        <w:pStyle w:val="ListParagraph"/>
        <w:numPr>
          <w:ilvl w:val="0"/>
          <w:numId w:val="8"/>
        </w:numPr>
        <w:ind w:left="714" w:hanging="357"/>
        <w:contextualSpacing w:val="0"/>
      </w:pPr>
      <w:r>
        <w:t>Assist</w:t>
      </w:r>
      <w:r w:rsidR="00B22FC5">
        <w:t>ing</w:t>
      </w:r>
      <w:r>
        <w:t xml:space="preserve"> the Executive Director in </w:t>
      </w:r>
      <w:r w:rsidRPr="00E635A0">
        <w:t>develop</w:t>
      </w:r>
      <w:r>
        <w:t>ing</w:t>
      </w:r>
      <w:r w:rsidRPr="00E635A0">
        <w:t xml:space="preserve"> budgets, financial forecasts and cash flow projections as required</w:t>
      </w:r>
      <w:r w:rsidR="004762C6">
        <w:t>.</w:t>
      </w:r>
    </w:p>
    <w:p w14:paraId="331EAB7A" w14:textId="28F9E452" w:rsidR="008863AA" w:rsidRPr="00E635A0" w:rsidRDefault="00B22FC5" w:rsidP="00763BD7">
      <w:pPr>
        <w:pStyle w:val="ListParagraph"/>
        <w:numPr>
          <w:ilvl w:val="0"/>
          <w:numId w:val="8"/>
        </w:numPr>
        <w:ind w:left="714" w:hanging="357"/>
        <w:contextualSpacing w:val="0"/>
      </w:pPr>
      <w:r>
        <w:t>Preparing</w:t>
      </w:r>
      <w:r w:rsidR="008863AA" w:rsidRPr="00E635A0">
        <w:t xml:space="preserve"> clear and accurate financial reports </w:t>
      </w:r>
      <w:r>
        <w:t xml:space="preserve">and analysis </w:t>
      </w:r>
      <w:r w:rsidR="008863AA" w:rsidRPr="00E635A0">
        <w:t>for the Board as required</w:t>
      </w:r>
      <w:r w:rsidR="004762C6">
        <w:t>.</w:t>
      </w:r>
    </w:p>
    <w:p w14:paraId="745D29D2" w14:textId="15B8DAA2" w:rsidR="008863AA" w:rsidRPr="008863AA" w:rsidRDefault="00B22FC5" w:rsidP="00763BD7">
      <w:pPr>
        <w:pStyle w:val="ListParagraph"/>
        <w:numPr>
          <w:ilvl w:val="0"/>
          <w:numId w:val="8"/>
        </w:numPr>
        <w:ind w:left="714" w:hanging="357"/>
        <w:contextualSpacing w:val="0"/>
      </w:pPr>
      <w:r>
        <w:t>Providing</w:t>
      </w:r>
      <w:r w:rsidR="008863AA" w:rsidRPr="00E635A0">
        <w:t xml:space="preserve"> financ</w:t>
      </w:r>
      <w:r>
        <w:t xml:space="preserve">e </w:t>
      </w:r>
      <w:r w:rsidR="008863AA" w:rsidRPr="00E635A0">
        <w:t>support to major projects as required</w:t>
      </w:r>
      <w:r w:rsidR="004762C6">
        <w:t>.</w:t>
      </w:r>
    </w:p>
    <w:p w14:paraId="76F77C87" w14:textId="6FA83F35" w:rsidR="00CB7E5F" w:rsidRPr="004A61E6" w:rsidRDefault="00B22FC5" w:rsidP="00763BD7">
      <w:pPr>
        <w:pStyle w:val="ListParagraph"/>
        <w:numPr>
          <w:ilvl w:val="0"/>
          <w:numId w:val="8"/>
        </w:numPr>
        <w:ind w:left="714" w:hanging="357"/>
        <w:contextualSpacing w:val="0"/>
      </w:pPr>
      <w:r>
        <w:t>Ensuring financial</w:t>
      </w:r>
      <w:r w:rsidR="008863AA" w:rsidRPr="00E635A0">
        <w:t xml:space="preserve"> compliance and keep</w:t>
      </w:r>
      <w:r>
        <w:t>ing</w:t>
      </w:r>
      <w:r w:rsidR="008863AA" w:rsidRPr="00E635A0">
        <w:t xml:space="preserve"> abreast of relevant changes</w:t>
      </w:r>
      <w:r w:rsidR="004762C6">
        <w:t>.</w:t>
      </w:r>
    </w:p>
    <w:p w14:paraId="7453C759" w14:textId="1B731AC1" w:rsidR="00594E17" w:rsidRPr="004A61E6" w:rsidRDefault="00594E17" w:rsidP="004A61E6">
      <w:pPr>
        <w:pStyle w:val="Heading1"/>
      </w:pPr>
      <w:r w:rsidRPr="004A61E6">
        <w:t>Remuneration</w:t>
      </w:r>
      <w:r w:rsidR="00DB6CB4">
        <w:t xml:space="preserve"> and benefits</w:t>
      </w:r>
    </w:p>
    <w:p w14:paraId="50C6A742" w14:textId="1D6480CB" w:rsidR="00594E17" w:rsidRDefault="00594E17" w:rsidP="004A61E6">
      <w:r w:rsidRPr="00594E17">
        <w:t>Dep</w:t>
      </w:r>
      <w:r>
        <w:t xml:space="preserve">ending on experience, the salary range for this role is </w:t>
      </w:r>
      <w:r w:rsidR="004A61E6" w:rsidRPr="004A61E6">
        <w:t>$96</w:t>
      </w:r>
      <w:r w:rsidRPr="004A61E6">
        <w:t>,000 to $11</w:t>
      </w:r>
      <w:r w:rsidR="004A61E6" w:rsidRPr="004A61E6">
        <w:t>5</w:t>
      </w:r>
      <w:r w:rsidRPr="004A61E6">
        <w:t>,000</w:t>
      </w:r>
      <w:r>
        <w:t xml:space="preserve"> plus superannuation.</w:t>
      </w:r>
    </w:p>
    <w:p w14:paraId="7F7C25AC" w14:textId="1129231D" w:rsidR="00594E17" w:rsidRPr="00C87CEB" w:rsidRDefault="00C87CEB" w:rsidP="004A61E6">
      <w:r>
        <w:t xml:space="preserve">We practice flexible working hours and are open to </w:t>
      </w:r>
      <w:r w:rsidR="001D16E7">
        <w:t xml:space="preserve">work-from-home and </w:t>
      </w:r>
      <w:r>
        <w:t>part-time arrangements for the right candidate.</w:t>
      </w:r>
    </w:p>
    <w:p w14:paraId="34009F7D" w14:textId="4473DEF8" w:rsidR="00DB0DCC" w:rsidRPr="004A61E6" w:rsidRDefault="00DB0DCC" w:rsidP="004A61E6">
      <w:pPr>
        <w:pStyle w:val="Heading1"/>
      </w:pPr>
      <w:r w:rsidRPr="004A61E6">
        <w:t>How to apply for this job</w:t>
      </w:r>
    </w:p>
    <w:p w14:paraId="3A104737" w14:textId="4FBFF03E" w:rsidR="0097628C" w:rsidRPr="00004959" w:rsidRDefault="00DB0DCC" w:rsidP="004A61E6">
      <w:pPr>
        <w:rPr>
          <w:lang w:val="en-AU"/>
        </w:rPr>
      </w:pPr>
      <w:r w:rsidRPr="00004959">
        <w:t>To apply, please send an application let</w:t>
      </w:r>
      <w:r w:rsidR="00CF1A73">
        <w:t xml:space="preserve">ter and </w:t>
      </w:r>
      <w:r w:rsidRPr="00004959">
        <w:t xml:space="preserve">CV </w:t>
      </w:r>
      <w:r w:rsidR="00D4324D">
        <w:t xml:space="preserve">in one </w:t>
      </w:r>
      <w:r w:rsidR="00196DA0">
        <w:t xml:space="preserve">pdf </w:t>
      </w:r>
      <w:r w:rsidR="00D4324D">
        <w:t xml:space="preserve">file </w:t>
      </w:r>
      <w:r w:rsidRPr="00004959">
        <w:t xml:space="preserve">to </w:t>
      </w:r>
      <w:hyperlink r:id="rId11" w:history="1">
        <w:r w:rsidRPr="00004959">
          <w:rPr>
            <w:rStyle w:val="Hyperlink"/>
          </w:rPr>
          <w:t>admin@sunriseproject.org.au</w:t>
        </w:r>
      </w:hyperlink>
      <w:r w:rsidRPr="00004959">
        <w:t xml:space="preserve"> </w:t>
      </w:r>
      <w:r w:rsidRPr="00004959">
        <w:rPr>
          <w:lang w:val="en-AU"/>
        </w:rPr>
        <w:t>using the subject:</w:t>
      </w:r>
      <w:r w:rsidRPr="00004959">
        <w:rPr>
          <w:b/>
          <w:lang w:val="en-AU"/>
        </w:rPr>
        <w:t xml:space="preserve"> </w:t>
      </w:r>
      <w:r w:rsidR="00C87CEB">
        <w:rPr>
          <w:b/>
          <w:lang w:val="en-AU"/>
        </w:rPr>
        <w:t xml:space="preserve">Head of Finance </w:t>
      </w:r>
      <w:r w:rsidR="00763BD7">
        <w:rPr>
          <w:b/>
          <w:lang w:val="en-AU"/>
        </w:rPr>
        <w:t>a</w:t>
      </w:r>
      <w:r w:rsidRPr="00004959">
        <w:rPr>
          <w:b/>
          <w:lang w:val="en-AU"/>
        </w:rPr>
        <w:t>pplication – Your Name</w:t>
      </w:r>
      <w:r w:rsidRPr="00004959">
        <w:rPr>
          <w:lang w:val="en-AU"/>
        </w:rPr>
        <w:t xml:space="preserve">, </w:t>
      </w:r>
      <w:r w:rsidRPr="00763BD7">
        <w:rPr>
          <w:lang w:val="en-AU"/>
        </w:rPr>
        <w:t xml:space="preserve">before </w:t>
      </w:r>
      <w:r w:rsidR="00CF1A73" w:rsidRPr="00763BD7">
        <w:rPr>
          <w:lang w:val="en-AU"/>
        </w:rPr>
        <w:t xml:space="preserve">9am on Monday </w:t>
      </w:r>
      <w:r w:rsidR="00763BD7" w:rsidRPr="00763BD7">
        <w:rPr>
          <w:lang w:val="en-AU"/>
        </w:rPr>
        <w:t>25</w:t>
      </w:r>
      <w:r w:rsidR="00763BD7" w:rsidRPr="00763BD7">
        <w:rPr>
          <w:vertAlign w:val="superscript"/>
          <w:lang w:val="en-AU"/>
        </w:rPr>
        <w:t>th</w:t>
      </w:r>
      <w:r w:rsidR="00763BD7" w:rsidRPr="00763BD7">
        <w:rPr>
          <w:lang w:val="en-AU"/>
        </w:rPr>
        <w:t xml:space="preserve"> </w:t>
      </w:r>
      <w:r w:rsidR="00081BEB">
        <w:rPr>
          <w:lang w:val="en-AU"/>
        </w:rPr>
        <w:t>February</w:t>
      </w:r>
      <w:r w:rsidR="00081BEB" w:rsidRPr="00763BD7">
        <w:rPr>
          <w:lang w:val="en-AU"/>
        </w:rPr>
        <w:t xml:space="preserve"> </w:t>
      </w:r>
      <w:r w:rsidR="00763BD7" w:rsidRPr="00763BD7">
        <w:rPr>
          <w:lang w:val="en-AU"/>
        </w:rPr>
        <w:t>2019</w:t>
      </w:r>
      <w:r w:rsidR="00CB7E5F" w:rsidRPr="00763BD7">
        <w:rPr>
          <w:lang w:val="en-AU"/>
        </w:rPr>
        <w:t>.</w:t>
      </w:r>
    </w:p>
    <w:sectPr w:rsidR="0097628C" w:rsidRPr="00004959" w:rsidSect="00C80E75">
      <w:headerReference w:type="default" r:id="rId12"/>
      <w:footerReference w:type="default" r:id="rId13"/>
      <w:pgSz w:w="11900" w:h="16840"/>
      <w:pgMar w:top="2552" w:right="1797" w:bottom="2977" w:left="1559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F85E6C" w14:textId="77777777" w:rsidR="00D81609" w:rsidRDefault="00D81609" w:rsidP="004A61E6">
      <w:r>
        <w:separator/>
      </w:r>
    </w:p>
  </w:endnote>
  <w:endnote w:type="continuationSeparator" w:id="0">
    <w:p w14:paraId="10762544" w14:textId="77777777" w:rsidR="00D81609" w:rsidRDefault="00D81609" w:rsidP="004A61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notTrueType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7FBED3" w14:textId="77777777" w:rsidR="00667C7D" w:rsidRPr="00DA4CEA" w:rsidRDefault="002E7D7E" w:rsidP="004A61E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4DCF6986" wp14:editId="4F2D5103">
              <wp:simplePos x="0" y="0"/>
              <wp:positionH relativeFrom="column">
                <wp:posOffset>-664845</wp:posOffset>
              </wp:positionH>
              <wp:positionV relativeFrom="paragraph">
                <wp:posOffset>-1197610</wp:posOffset>
              </wp:positionV>
              <wp:extent cx="1933575" cy="99568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3575" cy="9956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05C0A9" w14:textId="77777777" w:rsidR="002E7D7E" w:rsidRPr="00622DBE" w:rsidRDefault="002E7D7E" w:rsidP="004A61E6">
                          <w:r w:rsidRPr="00622DBE">
                            <w:t>Suite 510, Level 5</w:t>
                          </w:r>
                        </w:p>
                        <w:p w14:paraId="71BCE43D" w14:textId="77777777" w:rsidR="002E7D7E" w:rsidRPr="00622DBE" w:rsidRDefault="002E7D7E" w:rsidP="004A61E6">
                          <w:r w:rsidRPr="00622DBE">
                            <w:t>410 Elizabeth St</w:t>
                          </w:r>
                        </w:p>
                        <w:p w14:paraId="768CF7FC" w14:textId="77777777" w:rsidR="002E7D7E" w:rsidRDefault="002E7D7E" w:rsidP="004A61E6">
                          <w:r w:rsidRPr="00622DBE">
                            <w:t>Surry Hills NSW 2010</w:t>
                          </w:r>
                        </w:p>
                        <w:p w14:paraId="19127A42" w14:textId="77777777" w:rsidR="00E75867" w:rsidRPr="00622DBE" w:rsidRDefault="00E75867" w:rsidP="004A61E6">
                          <w:r>
                            <w:t>Australia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CF698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2.35pt;margin-top:-94.3pt;width:152.25pt;height:78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" filled="f" stroked="f">
              <v:textbox>
                <w:txbxContent>
                  <w:p w14:paraId="4205C0A9" w14:textId="77777777" w:rsidR="002E7D7E" w:rsidRPr="00622DBE" w:rsidRDefault="002E7D7E" w:rsidP="004A61E6">
                    <w:r w:rsidRPr="00622DBE">
                      <w:t>Suite 510, Level 5</w:t>
                    </w:r>
                  </w:p>
                  <w:p w14:paraId="71BCE43D" w14:textId="77777777" w:rsidR="002E7D7E" w:rsidRPr="00622DBE" w:rsidRDefault="002E7D7E" w:rsidP="004A61E6">
                    <w:r w:rsidRPr="00622DBE">
                      <w:t>410 Elizabeth St</w:t>
                    </w:r>
                  </w:p>
                  <w:p w14:paraId="768CF7FC" w14:textId="77777777" w:rsidR="002E7D7E" w:rsidRDefault="002E7D7E" w:rsidP="004A61E6">
                    <w:r w:rsidRPr="00622DBE">
                      <w:t>Surry Hills NSW 2010</w:t>
                    </w:r>
                  </w:p>
                  <w:p w14:paraId="19127A42" w14:textId="77777777" w:rsidR="00E75867" w:rsidRPr="00622DBE" w:rsidRDefault="00E75867" w:rsidP="004A61E6">
                    <w:r>
                      <w:t>Australia</w:t>
                    </w:r>
                  </w:p>
                </w:txbxContent>
              </v:textbox>
            </v:shape>
          </w:pict>
        </mc:Fallback>
      </mc:AlternateContent>
    </w:r>
    <w:r w:rsidR="00667C7D">
      <w:rPr>
        <w:noProof/>
      </w:rPr>
      <w:drawing>
        <wp:anchor distT="0" distB="0" distL="114300" distR="114300" simplePos="0" relativeHeight="251659776" behindDoc="0" locked="0" layoutInCell="1" allowOverlap="1" wp14:anchorId="6BF72263" wp14:editId="02EF205D">
          <wp:simplePos x="0" y="0"/>
          <wp:positionH relativeFrom="column">
            <wp:posOffset>-628015</wp:posOffset>
          </wp:positionH>
          <wp:positionV relativeFrom="paragraph">
            <wp:posOffset>-323850</wp:posOffset>
          </wp:positionV>
          <wp:extent cx="2734945" cy="419100"/>
          <wp:effectExtent l="0" t="0" r="8255" b="0"/>
          <wp:wrapThrough wrapText="bothSides">
            <wp:wrapPolygon edited="0">
              <wp:start x="0" y="0"/>
              <wp:lineTo x="0" y="20618"/>
              <wp:lineTo x="21515" y="20618"/>
              <wp:lineTo x="21515" y="0"/>
              <wp:lineTo x="0" y="0"/>
            </wp:wrapPolygon>
          </wp:wrapThrough>
          <wp:docPr id="11" name="Picture 11" descr="Macintosh HD:Users:Maddie:Desktop:letterhead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acintosh HD:Users:Maddie:Desktop:letterhead-footer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1739"/>
                  <a:stretch/>
                </pic:blipFill>
                <pic:spPr bwMode="auto">
                  <a:xfrm>
                    <a:off x="0" y="0"/>
                    <a:ext cx="273494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7C7D">
      <w:rPr>
        <w:noProof/>
      </w:rPr>
      <w:drawing>
        <wp:anchor distT="0" distB="0" distL="114300" distR="114300" simplePos="0" relativeHeight="251658752" behindDoc="0" locked="1" layoutInCell="1" allowOverlap="1" wp14:anchorId="2AB92E95" wp14:editId="1D3CD6B6">
          <wp:simplePos x="0" y="0"/>
          <wp:positionH relativeFrom="page">
            <wp:posOffset>5561965</wp:posOffset>
          </wp:positionH>
          <wp:positionV relativeFrom="page">
            <wp:posOffset>8630920</wp:posOffset>
          </wp:positionV>
          <wp:extent cx="1750060" cy="1737995"/>
          <wp:effectExtent l="0" t="0" r="2540" b="0"/>
          <wp:wrapThrough wrapText="bothSides">
            <wp:wrapPolygon edited="0">
              <wp:start x="0" y="0"/>
              <wp:lineTo x="0" y="21308"/>
              <wp:lineTo x="21396" y="21308"/>
              <wp:lineTo x="21396" y="0"/>
              <wp:lineTo x="0" y="0"/>
            </wp:wrapPolygon>
          </wp:wrapThrough>
          <wp:docPr id="12" name="Picture 2" descr="Description: Macintosh HD:Users:Maddie:Downloads:reneedtochangeaddressintemplates:Sunrise-Project_patter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Macintosh HD:Users:Maddie:Downloads:reneedtochangeaddressintemplates:Sunrise-Project_patter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0060" cy="173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AB8F49" w14:textId="77777777" w:rsidR="00D81609" w:rsidRDefault="00D81609" w:rsidP="004A61E6">
      <w:r>
        <w:separator/>
      </w:r>
    </w:p>
  </w:footnote>
  <w:footnote w:type="continuationSeparator" w:id="0">
    <w:p w14:paraId="67E55EF0" w14:textId="77777777" w:rsidR="00D81609" w:rsidRDefault="00D81609" w:rsidP="004A61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B942A2" w14:textId="77777777" w:rsidR="00667C7D" w:rsidRDefault="00667C7D" w:rsidP="004A61E6">
    <w:pPr>
      <w:pStyle w:val="Header"/>
    </w:pPr>
    <w:r>
      <w:rPr>
        <w:noProof/>
      </w:rPr>
      <w:drawing>
        <wp:anchor distT="0" distB="0" distL="114300" distR="114300" simplePos="0" relativeHeight="251657728" behindDoc="1" locked="1" layoutInCell="1" allowOverlap="1" wp14:anchorId="262B5AC2" wp14:editId="6845836A">
          <wp:simplePos x="0" y="0"/>
          <wp:positionH relativeFrom="page">
            <wp:posOffset>304165</wp:posOffset>
          </wp:positionH>
          <wp:positionV relativeFrom="page">
            <wp:posOffset>321310</wp:posOffset>
          </wp:positionV>
          <wp:extent cx="1828800" cy="1042670"/>
          <wp:effectExtent l="0" t="0" r="0" b="0"/>
          <wp:wrapThrough wrapText="bothSides">
            <wp:wrapPolygon edited="0">
              <wp:start x="0" y="0"/>
              <wp:lineTo x="0" y="21048"/>
              <wp:lineTo x="21300" y="21048"/>
              <wp:lineTo x="21300" y="0"/>
              <wp:lineTo x="0" y="0"/>
            </wp:wrapPolygon>
          </wp:wrapThrough>
          <wp:docPr id="10" name="Picture 10" descr="Description: Macintosh HD:Users:Maddie:Downloads:reneedtochangeaddressintemplates:11323_SunriseProject_Lo#69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Macintosh HD:Users:Maddie:Downloads:reneedtochangeaddressintemplates:11323_SunriseProject_Lo#696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042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B3E0783" w14:textId="77777777" w:rsidR="00667C7D" w:rsidRDefault="00667C7D" w:rsidP="004A61E6"/>
  <w:p w14:paraId="65B2EB14" w14:textId="77777777" w:rsidR="00667C7D" w:rsidRDefault="00667C7D" w:rsidP="004A61E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6740E"/>
    <w:multiLevelType w:val="hybridMultilevel"/>
    <w:tmpl w:val="014621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705C0"/>
    <w:multiLevelType w:val="hybridMultilevel"/>
    <w:tmpl w:val="A6746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D15531"/>
    <w:multiLevelType w:val="hybridMultilevel"/>
    <w:tmpl w:val="3988881C"/>
    <w:lvl w:ilvl="0" w:tplc="9072EBB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EB1CFE"/>
    <w:multiLevelType w:val="hybridMultilevel"/>
    <w:tmpl w:val="DCAAE0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FC27BD"/>
    <w:multiLevelType w:val="hybridMultilevel"/>
    <w:tmpl w:val="65FCF7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5810D6"/>
    <w:multiLevelType w:val="hybridMultilevel"/>
    <w:tmpl w:val="131EA5F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0EA124D"/>
    <w:multiLevelType w:val="multilevel"/>
    <w:tmpl w:val="AE4E7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6322CE3"/>
    <w:multiLevelType w:val="multilevel"/>
    <w:tmpl w:val="56709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attachedTemplate r:id="rId1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DCC"/>
    <w:rsid w:val="00004959"/>
    <w:rsid w:val="00047A56"/>
    <w:rsid w:val="000741DC"/>
    <w:rsid w:val="00081BEB"/>
    <w:rsid w:val="0009190B"/>
    <w:rsid w:val="000D6922"/>
    <w:rsid w:val="000F32B3"/>
    <w:rsid w:val="001620FB"/>
    <w:rsid w:val="00172928"/>
    <w:rsid w:val="00196DA0"/>
    <w:rsid w:val="00197779"/>
    <w:rsid w:val="001D16E7"/>
    <w:rsid w:val="001D1D60"/>
    <w:rsid w:val="00230CEB"/>
    <w:rsid w:val="002418FB"/>
    <w:rsid w:val="002878C4"/>
    <w:rsid w:val="002C59D1"/>
    <w:rsid w:val="002E7D7E"/>
    <w:rsid w:val="002F38E8"/>
    <w:rsid w:val="00320EEC"/>
    <w:rsid w:val="00334D54"/>
    <w:rsid w:val="00335452"/>
    <w:rsid w:val="00350441"/>
    <w:rsid w:val="003C73DF"/>
    <w:rsid w:val="00420441"/>
    <w:rsid w:val="00431D00"/>
    <w:rsid w:val="00456D01"/>
    <w:rsid w:val="004762C6"/>
    <w:rsid w:val="00480270"/>
    <w:rsid w:val="004A61E6"/>
    <w:rsid w:val="004B14B4"/>
    <w:rsid w:val="004E528D"/>
    <w:rsid w:val="004E6B4A"/>
    <w:rsid w:val="00550EC7"/>
    <w:rsid w:val="00581473"/>
    <w:rsid w:val="00583617"/>
    <w:rsid w:val="0058583D"/>
    <w:rsid w:val="005866D5"/>
    <w:rsid w:val="00594E17"/>
    <w:rsid w:val="005A2759"/>
    <w:rsid w:val="006043DE"/>
    <w:rsid w:val="00622DBE"/>
    <w:rsid w:val="00667C7D"/>
    <w:rsid w:val="00696E07"/>
    <w:rsid w:val="006B48EF"/>
    <w:rsid w:val="006E3E4C"/>
    <w:rsid w:val="006F1C5F"/>
    <w:rsid w:val="00714572"/>
    <w:rsid w:val="0073316C"/>
    <w:rsid w:val="00763BD7"/>
    <w:rsid w:val="00786703"/>
    <w:rsid w:val="00795F68"/>
    <w:rsid w:val="007B00C5"/>
    <w:rsid w:val="008804F8"/>
    <w:rsid w:val="00885FAD"/>
    <w:rsid w:val="008863AA"/>
    <w:rsid w:val="008A1727"/>
    <w:rsid w:val="008B31DB"/>
    <w:rsid w:val="008B69E2"/>
    <w:rsid w:val="008F05F2"/>
    <w:rsid w:val="009133BF"/>
    <w:rsid w:val="009562C0"/>
    <w:rsid w:val="0097628C"/>
    <w:rsid w:val="009B696A"/>
    <w:rsid w:val="009C1C43"/>
    <w:rsid w:val="009F4D14"/>
    <w:rsid w:val="00A11E4A"/>
    <w:rsid w:val="00A746D0"/>
    <w:rsid w:val="00A942BC"/>
    <w:rsid w:val="00AA42C0"/>
    <w:rsid w:val="00AC3980"/>
    <w:rsid w:val="00B065C0"/>
    <w:rsid w:val="00B22FC5"/>
    <w:rsid w:val="00B35B56"/>
    <w:rsid w:val="00B96ECA"/>
    <w:rsid w:val="00B97024"/>
    <w:rsid w:val="00BB2A86"/>
    <w:rsid w:val="00BE4E82"/>
    <w:rsid w:val="00C259FA"/>
    <w:rsid w:val="00C43296"/>
    <w:rsid w:val="00C43CCA"/>
    <w:rsid w:val="00C76C9E"/>
    <w:rsid w:val="00C80E75"/>
    <w:rsid w:val="00C87CEB"/>
    <w:rsid w:val="00CA0400"/>
    <w:rsid w:val="00CB4485"/>
    <w:rsid w:val="00CB7E5F"/>
    <w:rsid w:val="00CD3FE5"/>
    <w:rsid w:val="00CE60E7"/>
    <w:rsid w:val="00CF1A73"/>
    <w:rsid w:val="00D0636B"/>
    <w:rsid w:val="00D11261"/>
    <w:rsid w:val="00D4324D"/>
    <w:rsid w:val="00D81609"/>
    <w:rsid w:val="00D94FFA"/>
    <w:rsid w:val="00DA4CEA"/>
    <w:rsid w:val="00DB0DCC"/>
    <w:rsid w:val="00DB6CB4"/>
    <w:rsid w:val="00E00E9E"/>
    <w:rsid w:val="00E21B06"/>
    <w:rsid w:val="00E5036E"/>
    <w:rsid w:val="00E54939"/>
    <w:rsid w:val="00E577B0"/>
    <w:rsid w:val="00E6019A"/>
    <w:rsid w:val="00E75867"/>
    <w:rsid w:val="00EA1594"/>
    <w:rsid w:val="00EF3DE4"/>
    <w:rsid w:val="00F002C1"/>
    <w:rsid w:val="00F06758"/>
    <w:rsid w:val="00F354F2"/>
    <w:rsid w:val="00F377BF"/>
    <w:rsid w:val="00F600B5"/>
    <w:rsid w:val="00F954F7"/>
    <w:rsid w:val="00FB652A"/>
    <w:rsid w:val="00FE3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474D21E"/>
  <w14:defaultImageDpi w14:val="300"/>
  <w15:docId w15:val="{3942ECFB-D79F-EE4F-BC63-2E986A5DF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61E6"/>
    <w:pPr>
      <w:spacing w:before="120"/>
    </w:pPr>
    <w:rPr>
      <w:rFonts w:ascii="Arial" w:eastAsiaTheme="minorEastAsia" w:hAnsi="Arial" w:cs="Arial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61E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000000" w:themeColor="text1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4C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A4CE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A4CE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4CEA"/>
  </w:style>
  <w:style w:type="paragraph" w:styleId="Footer">
    <w:name w:val="footer"/>
    <w:basedOn w:val="Normal"/>
    <w:link w:val="FooterChar"/>
    <w:uiPriority w:val="99"/>
    <w:unhideWhenUsed/>
    <w:rsid w:val="00DA4CE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4CEA"/>
  </w:style>
  <w:style w:type="character" w:styleId="Hyperlink">
    <w:name w:val="Hyperlink"/>
    <w:uiPriority w:val="99"/>
    <w:unhideWhenUsed/>
    <w:rsid w:val="00DA4CE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DC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B0DC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B0DCC"/>
  </w:style>
  <w:style w:type="character" w:customStyle="1" w:styleId="CommentTextChar">
    <w:name w:val="Comment Text Char"/>
    <w:basedOn w:val="DefaultParagraphFont"/>
    <w:link w:val="CommentText"/>
    <w:uiPriority w:val="99"/>
    <w:rsid w:val="00DB0DCC"/>
    <w:rPr>
      <w:rFonts w:asciiTheme="minorHAnsi" w:eastAsiaTheme="minorEastAsia" w:hAnsiTheme="minorHAnsi" w:cstheme="minorBidi"/>
      <w:sz w:val="24"/>
      <w:szCs w:val="24"/>
      <w:lang w:val="en-US"/>
    </w:rPr>
  </w:style>
  <w:style w:type="paragraph" w:styleId="NormalWeb">
    <w:name w:val="Normal (Web)"/>
    <w:basedOn w:val="Normal"/>
    <w:uiPriority w:val="99"/>
    <w:rsid w:val="008863AA"/>
    <w:pPr>
      <w:spacing w:beforeLines="1" w:afterLines="1"/>
    </w:pPr>
    <w:rPr>
      <w:rFonts w:ascii="Times" w:eastAsiaTheme="minorHAnsi" w:hAnsi="Times" w:cs="Times New Roman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4A61E6"/>
    <w:rPr>
      <w:rFonts w:asciiTheme="majorHAnsi" w:eastAsiaTheme="majorEastAsia" w:hAnsiTheme="majorHAnsi" w:cstheme="majorBidi"/>
      <w:b/>
      <w:color w:val="000000" w:themeColor="text1"/>
      <w:sz w:val="28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BB2A86"/>
    <w:pPr>
      <w:spacing w:before="0" w:after="120"/>
      <w:contextualSpacing/>
      <w:jc w:val="center"/>
    </w:pPr>
    <w:rPr>
      <w:rFonts w:asciiTheme="majorHAnsi" w:eastAsiaTheme="majorEastAsia" w:hAnsiTheme="majorHAnsi" w:cstheme="majorBidi"/>
      <w:b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2A86"/>
    <w:rPr>
      <w:rFonts w:asciiTheme="majorHAnsi" w:eastAsiaTheme="majorEastAsia" w:hAnsiTheme="majorHAnsi" w:cstheme="majorBidi"/>
      <w:b/>
      <w:spacing w:val="-10"/>
      <w:kern w:val="28"/>
      <w:sz w:val="36"/>
      <w:szCs w:val="56"/>
      <w:lang w:val="en-US"/>
    </w:rPr>
  </w:style>
  <w:style w:type="character" w:customStyle="1" w:styleId="author-3856854395">
    <w:name w:val="author-3856854395"/>
    <w:basedOn w:val="DefaultParagraphFont"/>
    <w:rsid w:val="009B696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38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38E8"/>
    <w:rPr>
      <w:rFonts w:ascii="Arial" w:eastAsiaTheme="minorEastAsia" w:hAnsi="Arial" w:cs="Arial"/>
      <w:b/>
      <w:bCs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14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7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dmin@sunriseproject.org.au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everleypope/Google%20Drive/SUNRISEPROJECT/Team/Shared/Templates/160830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B9081969B615409D2ACC3AEC7348DD" ma:contentTypeVersion="4" ma:contentTypeDescription="Create a new document." ma:contentTypeScope="" ma:versionID="1a8704f5f06fbc2c67f29ab771b40c9e">
  <xsd:schema xmlns:xsd="http://www.w3.org/2001/XMLSchema" xmlns:xs="http://www.w3.org/2001/XMLSchema" xmlns:p="http://schemas.microsoft.com/office/2006/metadata/properties" xmlns:ns2="e7fdfaf8-0e30-4553-822a-a5f51bb36abb" targetNamespace="http://schemas.microsoft.com/office/2006/metadata/properties" ma:root="true" ma:fieldsID="c8e4b8ce6344b23b49a2ad088fd48abe" ns2:_="">
    <xsd:import namespace="e7fdfaf8-0e30-4553-822a-a5f51bb36a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fdfaf8-0e30-4553-822a-a5f51bb36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2F40FA4-ED5A-4393-8A5B-5F8791E526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fdfaf8-0e30-4553-822a-a5f51bb36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B61C0D3-AF23-418A-9C88-D554BFE60D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4B8819-B85B-444C-8E55-541FB245AF6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6526A46-B68B-0144-8992-80B2B3FBA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160830 Letterhead.dotx</Template>
  <TotalTime>83</TotalTime>
  <Pages>2</Pages>
  <Words>601</Words>
  <Characters>3429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Sunrise Project</Company>
  <LinksUpToDate>false</LinksUpToDate>
  <CharactersWithSpaces>4022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Beverley Pope</dc:creator>
  <cp:keywords/>
  <dc:description/>
  <cp:lastModifiedBy>Microsoft Office User</cp:lastModifiedBy>
  <cp:revision>16</cp:revision>
  <cp:lastPrinted>2016-03-09T05:05:00Z</cp:lastPrinted>
  <dcterms:created xsi:type="dcterms:W3CDTF">2019-02-03T22:16:00Z</dcterms:created>
  <dcterms:modified xsi:type="dcterms:W3CDTF">2019-02-08T05:05:00Z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0x010100AEB9081969B615409D2ACC3AEC7348DD</vt:lpwstr>
  </property>
</Properties>
</file>